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10"/>
        <w:gridCol w:w="5776"/>
      </w:tblGrid>
      <w:tr w:rsidR="006A0E78" w:rsidTr="006A0E78">
        <w:tc>
          <w:tcPr>
            <w:tcW w:w="3510" w:type="dxa"/>
            <w:vAlign w:val="center"/>
          </w:tcPr>
          <w:p w:rsidR="002C4EBC" w:rsidRDefault="006A0E78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bookmarkStart w:id="0" w:name="_GoBack"/>
            <w:bookmarkEnd w:id="0"/>
            <w:r>
              <w:rPr>
                <w:noProof/>
                <w:lang w:eastAsia="fr-BE"/>
              </w:rPr>
              <w:drawing>
                <wp:inline distT="0" distB="0" distL="0" distR="0" wp14:anchorId="758B8899" wp14:editId="05044CCC">
                  <wp:extent cx="1943100" cy="1498600"/>
                  <wp:effectExtent l="0" t="0" r="0" b="6350"/>
                  <wp:docPr id="3" name="Image 3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475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  <w:vAlign w:val="center"/>
          </w:tcPr>
          <w:p w:rsidR="002C4EBC" w:rsidRPr="00D91C9F" w:rsidRDefault="002C4EBC" w:rsidP="00A8008E">
            <w:pPr>
              <w:jc w:val="center"/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</w:pPr>
            <w:r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Formulaire </w:t>
            </w:r>
            <w:r w:rsidR="000A5CD3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déclaration de vol et demande d’un nouveau </w:t>
            </w:r>
            <w:r w:rsidR="00FD52C6"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>conteneur</w:t>
            </w:r>
          </w:p>
          <w:p w:rsidR="007B19E1" w:rsidRPr="00D91C9F" w:rsidRDefault="007B19E1" w:rsidP="00A8008E">
            <w:pPr>
              <w:jc w:val="center"/>
              <w:rPr>
                <w:rFonts w:ascii="Tahoma" w:hAnsi="Tahoma" w:cs="Tahoma"/>
                <w:noProof/>
                <w:sz w:val="14"/>
                <w:szCs w:val="24"/>
                <w:lang w:eastAsia="fr-BE"/>
              </w:rPr>
            </w:pP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A retourner au </w:t>
            </w:r>
            <w:r w:rsidR="009513C2"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service de la recette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Grand-Place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5060 SAMBREVILLE</w:t>
            </w: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e-mail : </w:t>
            </w:r>
            <w:r w:rsidR="00245647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facturation</w:t>
            </w:r>
            <w:r w:rsidR="00D21CF0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@commune.sambreville.be</w:t>
            </w:r>
          </w:p>
          <w:p w:rsidR="009513C2" w:rsidRPr="009513C2" w:rsidRDefault="009513C2" w:rsidP="009513C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sym w:font="Wingdings" w:char="F028"/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t> :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071/26.02.44</w:t>
            </w:r>
          </w:p>
          <w:p w:rsidR="001154B4" w:rsidRPr="009F4D2A" w:rsidRDefault="001154B4" w:rsidP="00A8008E">
            <w:pPr>
              <w:jc w:val="center"/>
              <w:rPr>
                <w:rFonts w:ascii="Times New Roman" w:hAnsi="Times New Roman" w:cs="Times New Roman"/>
                <w:b/>
                <w:noProof/>
                <w:sz w:val="14"/>
                <w:szCs w:val="24"/>
                <w:lang w:eastAsia="fr-BE"/>
              </w:rPr>
            </w:pPr>
          </w:p>
        </w:tc>
      </w:tr>
    </w:tbl>
    <w:p w:rsidR="00FD52C6" w:rsidRDefault="00FD52C6" w:rsidP="00FD52C6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0A5CD3" w:rsidRPr="00D91C9F" w:rsidRDefault="000A5CD3" w:rsidP="00FD52C6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numPr>
          <w:ilvl w:val="0"/>
          <w:numId w:val="4"/>
        </w:num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NUMERO DE PUCE</w:t>
      </w:r>
      <w:r w:rsidRPr="00D91C9F">
        <w:rPr>
          <w:rFonts w:ascii="Tahoma" w:hAnsi="Tahoma" w:cs="Tahoma"/>
          <w:noProof/>
          <w:lang w:eastAsia="fr-BE"/>
        </w:rPr>
        <w:t> </w:t>
      </w:r>
      <w:r w:rsidR="000A5CD3">
        <w:rPr>
          <w:rFonts w:ascii="Tahoma" w:hAnsi="Tahoma" w:cs="Tahoma"/>
          <w:noProof/>
          <w:lang w:eastAsia="fr-BE"/>
        </w:rPr>
        <w:t xml:space="preserve">du conteneur volé </w:t>
      </w:r>
      <w:r w:rsidRPr="00D91C9F">
        <w:rPr>
          <w:rFonts w:ascii="Tahoma" w:hAnsi="Tahoma" w:cs="Tahoma"/>
          <w:noProof/>
          <w:lang w:eastAsia="fr-BE"/>
        </w:rPr>
        <w:t xml:space="preserve">: </w:t>
      </w:r>
    </w:p>
    <w:tbl>
      <w:tblPr>
        <w:tblStyle w:val="Grilledutableau"/>
        <w:tblpPr w:leftFromText="141" w:rightFromText="141" w:vertAnchor="text" w:horzAnchor="page" w:tblpX="1961" w:tblpY="281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787"/>
        <w:gridCol w:w="788"/>
        <w:gridCol w:w="236"/>
        <w:gridCol w:w="759"/>
        <w:gridCol w:w="759"/>
        <w:gridCol w:w="760"/>
        <w:gridCol w:w="236"/>
        <w:gridCol w:w="666"/>
      </w:tblGrid>
      <w:tr w:rsidR="008F3896" w:rsidRPr="00D91C9F" w:rsidTr="00762791">
        <w:trPr>
          <w:trHeight w:val="478"/>
        </w:trPr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  <w:tcBorders>
              <w:lef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</w:tr>
    </w:tbl>
    <w:p w:rsidR="008F3896" w:rsidRPr="00D91C9F" w:rsidRDefault="008F3896">
      <w:pPr>
        <w:rPr>
          <w:rFonts w:ascii="Tahoma" w:hAnsi="Tahoma" w:cs="Tahoma"/>
        </w:rPr>
      </w:pPr>
    </w:p>
    <w:p w:rsidR="00296140" w:rsidRPr="00D91C9F" w:rsidRDefault="00E2511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</w:t>
      </w:r>
      <w:r w:rsidR="00296140" w:rsidRPr="00D91C9F">
        <w:rPr>
          <w:rFonts w:ascii="Tahoma" w:hAnsi="Tahoma" w:cs="Tahoma"/>
          <w:noProof/>
          <w:lang w:eastAsia="fr-BE"/>
        </w:rPr>
        <w:t xml:space="preserve">      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                                                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ab/>
      </w:r>
      <w:r w:rsidR="00FD52C6" w:rsidRPr="00D91C9F">
        <w:rPr>
          <w:rFonts w:ascii="Tahoma" w:hAnsi="Tahoma" w:cs="Tahoma"/>
          <w:noProof/>
          <w:u w:val="single"/>
          <w:lang w:eastAsia="fr-BE"/>
        </w:rPr>
        <w:t>CAPACITE</w:t>
      </w:r>
      <w:r w:rsidR="00FD52C6" w:rsidRPr="00D91C9F">
        <w:rPr>
          <w:rFonts w:ascii="Tahoma" w:hAnsi="Tahoma" w:cs="Tahoma"/>
          <w:noProof/>
          <w:lang w:eastAsia="fr-BE"/>
        </w:rPr>
        <w:t> :  …………. Litres</w:t>
      </w:r>
    </w:p>
    <w:p w:rsidR="00E25110" w:rsidRPr="00D91C9F" w:rsidRDefault="00E2511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5D7827">
      <w:pPr>
        <w:pStyle w:val="Paragraphedeliste"/>
        <w:numPr>
          <w:ilvl w:val="0"/>
          <w:numId w:val="4"/>
        </w:numPr>
        <w:spacing w:after="0" w:line="240" w:lineRule="auto"/>
        <w:ind w:right="-853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UTILISATEUR DU CONTENEUR</w:t>
      </w:r>
      <w:r w:rsidRPr="00D91C9F">
        <w:rPr>
          <w:rFonts w:ascii="Tahoma" w:hAnsi="Tahoma" w:cs="Tahoma"/>
          <w:noProof/>
          <w:lang w:eastAsia="fr-BE"/>
        </w:rPr>
        <w:t xml:space="preserve"> : </w:t>
      </w:r>
      <w:r w:rsidR="005D7827" w:rsidRPr="00D91C9F">
        <w:rPr>
          <w:rFonts w:ascii="Tahoma" w:hAnsi="Tahoma" w:cs="Tahoma"/>
          <w:noProof/>
          <w:lang w:eastAsia="fr-BE"/>
        </w:rPr>
        <w:t>Propriétaire – locataire – seconde résidence</w:t>
      </w:r>
    </w:p>
    <w:p w:rsidR="00FD52C6" w:rsidRPr="00D91C9F" w:rsidRDefault="00FD52C6" w:rsidP="00FD52C6">
      <w:pPr>
        <w:pStyle w:val="Paragraphedeliste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Nom : …………………………………………</w:t>
      </w:r>
      <w:r w:rsidR="00E25110" w:rsidRPr="00D91C9F">
        <w:rPr>
          <w:rFonts w:ascii="Tahoma" w:hAnsi="Tahoma" w:cs="Tahoma"/>
          <w:i/>
          <w:noProof/>
          <w:lang w:eastAsia="fr-BE"/>
        </w:rPr>
        <w:tab/>
      </w:r>
      <w:r w:rsidR="00E25110" w:rsidRPr="00D91C9F">
        <w:rPr>
          <w:rFonts w:ascii="Tahoma" w:hAnsi="Tahoma" w:cs="Tahoma"/>
          <w:i/>
          <w:noProof/>
          <w:lang w:eastAsia="fr-BE"/>
        </w:rPr>
        <w:tab/>
      </w:r>
      <w:r w:rsidRPr="00D91C9F">
        <w:rPr>
          <w:rFonts w:ascii="Tahoma" w:hAnsi="Tahoma" w:cs="Tahoma"/>
          <w:i/>
          <w:noProof/>
          <w:lang w:eastAsia="fr-BE"/>
        </w:rPr>
        <w:t>Prénom : …………………………..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N°de registr</w:t>
      </w:r>
      <w:r w:rsidR="001603E7">
        <w:rPr>
          <w:rFonts w:ascii="Tahoma" w:hAnsi="Tahoma" w:cs="Tahoma"/>
          <w:i/>
          <w:noProof/>
          <w:lang w:eastAsia="fr-BE"/>
        </w:rPr>
        <w:t xml:space="preserve">e </w:t>
      </w:r>
      <w:r w:rsidR="00BA1CD1">
        <w:rPr>
          <w:rFonts w:ascii="Tahoma" w:hAnsi="Tahoma" w:cs="Tahoma"/>
          <w:i/>
          <w:noProof/>
          <w:lang w:eastAsia="fr-BE"/>
        </w:rPr>
        <w:t>national (OBLIGATOIRE)</w:t>
      </w:r>
      <w:r w:rsidR="001603E7">
        <w:rPr>
          <w:rFonts w:ascii="Tahoma" w:hAnsi="Tahoma" w:cs="Tahoma"/>
          <w:i/>
          <w:noProof/>
          <w:lang w:eastAsia="fr-BE"/>
        </w:rPr>
        <w:t xml:space="preserve"> </w:t>
      </w:r>
      <w:r w:rsidRPr="00D91C9F">
        <w:rPr>
          <w:rFonts w:ascii="Tahoma" w:hAnsi="Tahoma" w:cs="Tahoma"/>
          <w:i/>
          <w:noProof/>
          <w:lang w:eastAsia="fr-BE"/>
        </w:rPr>
        <w:t xml:space="preserve">: </w:t>
      </w:r>
      <w:r w:rsidR="001603E7">
        <w:rPr>
          <w:rFonts w:ascii="Tahoma" w:hAnsi="Tahoma" w:cs="Tahoma"/>
          <w:i/>
          <w:noProof/>
          <w:lang w:eastAsia="fr-BE"/>
        </w:rPr>
        <w:t>…………………………………………………….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Adresse </w:t>
      </w:r>
      <w:r w:rsidR="001603E7">
        <w:rPr>
          <w:rFonts w:ascii="Tahoma" w:hAnsi="Tahoma" w:cs="Tahoma"/>
          <w:i/>
          <w:noProof/>
          <w:lang w:eastAsia="fr-BE"/>
        </w:rPr>
        <w:t xml:space="preserve">(sur Sambreville) </w:t>
      </w:r>
      <w:r w:rsidRPr="00D91C9F">
        <w:rPr>
          <w:rFonts w:ascii="Tahoma" w:hAnsi="Tahoma" w:cs="Tahoma"/>
          <w:i/>
          <w:noProof/>
          <w:lang w:eastAsia="fr-BE"/>
        </w:rPr>
        <w:t>: …………</w:t>
      </w:r>
      <w:r w:rsidR="001603E7">
        <w:rPr>
          <w:rFonts w:ascii="Tahoma" w:hAnsi="Tahoma" w:cs="Tahoma"/>
          <w:i/>
          <w:noProof/>
          <w:lang w:eastAsia="fr-BE"/>
        </w:rPr>
        <w:t>………………………………………………………………………………………………………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………………………………………………………………………………………………………</w:t>
      </w:r>
      <w:r w:rsidR="001603E7">
        <w:rPr>
          <w:rFonts w:ascii="Tahoma" w:hAnsi="Tahoma" w:cs="Tahoma"/>
          <w:i/>
          <w:noProof/>
          <w:lang w:eastAsia="fr-BE"/>
        </w:rPr>
        <w:t>………..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Téléphone : …………………………………</w:t>
      </w:r>
      <w:r w:rsidR="00E25110" w:rsidRPr="00D91C9F">
        <w:rPr>
          <w:rFonts w:ascii="Tahoma" w:hAnsi="Tahoma" w:cs="Tahoma"/>
          <w:i/>
          <w:noProof/>
          <w:lang w:eastAsia="fr-BE"/>
        </w:rPr>
        <w:t>.....</w:t>
      </w: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>
        <w:rPr>
          <w:rFonts w:ascii="Tahoma" w:hAnsi="Tahoma" w:cs="Tahoma"/>
          <w:i/>
          <w:noProof/>
          <w:lang w:eastAsia="fr-BE"/>
        </w:rPr>
        <w:t>e-mail : ……………………………………………..</w:t>
      </w:r>
    </w:p>
    <w:p w:rsidR="001603E7" w:rsidRDefault="001603E7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1603E7" w:rsidRDefault="001603E7" w:rsidP="001603E7">
      <w:pPr>
        <w:pStyle w:val="Paragraphedeliste"/>
        <w:spacing w:after="0" w:line="360" w:lineRule="auto"/>
        <w:rPr>
          <w:rFonts w:ascii="Tahoma" w:hAnsi="Tahoma" w:cs="Tahoma"/>
          <w:i/>
          <w:noProof/>
          <w:lang w:eastAsia="fr-BE"/>
        </w:rPr>
      </w:pPr>
      <w:r>
        <w:rPr>
          <w:rFonts w:ascii="Tahoma" w:hAnsi="Tahoma" w:cs="Tahoma"/>
          <w:i/>
          <w:noProof/>
          <w:lang w:eastAsia="fr-BE"/>
        </w:rPr>
        <w:t>Si second résident adresse du domicile (OBLIGATOIRE) : 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603E7" w:rsidRDefault="001603E7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  <w:r>
        <w:rPr>
          <w:rFonts w:ascii="Tahoma" w:hAnsi="Tahoma" w:cs="Tahoma"/>
          <w:b/>
          <w:noProof/>
          <w:lang w:eastAsia="fr-BE"/>
        </w:rPr>
        <w:t xml:space="preserve">déclare le vol du conteneur mis à disposition par la commune de </w:t>
      </w: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  <w:r>
        <w:rPr>
          <w:rFonts w:ascii="Tahoma" w:hAnsi="Tahoma" w:cs="Tahoma"/>
          <w:b/>
          <w:noProof/>
          <w:lang w:eastAsia="fr-BE"/>
        </w:rPr>
        <w:t xml:space="preserve">Sambreville en date du ……….. et demande la livraison d’un nouveau </w:t>
      </w: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</w:p>
    <w:p w:rsidR="00095BB0" w:rsidRDefault="000A5CD3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  <w:r>
        <w:rPr>
          <w:rFonts w:ascii="Tahoma" w:hAnsi="Tahoma" w:cs="Tahoma"/>
          <w:b/>
          <w:noProof/>
          <w:lang w:eastAsia="fr-BE"/>
        </w:rPr>
        <w:t xml:space="preserve">Conteneur </w:t>
      </w:r>
      <w:r w:rsidR="00095BB0">
        <w:rPr>
          <w:rFonts w:ascii="Tahoma" w:hAnsi="Tahoma" w:cs="Tahoma"/>
          <w:b/>
          <w:noProof/>
          <w:lang w:eastAsia="fr-BE"/>
        </w:rPr>
        <w:t xml:space="preserve">qui sera facturé conformément au règlement redevance en </w:t>
      </w:r>
    </w:p>
    <w:p w:rsidR="00095BB0" w:rsidRDefault="00095BB0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</w:p>
    <w:p w:rsidR="000A5CD3" w:rsidRPr="000A5CD3" w:rsidRDefault="00095BB0" w:rsidP="00FD52C6">
      <w:pPr>
        <w:pStyle w:val="Paragraphedeliste"/>
        <w:spacing w:after="0" w:line="240" w:lineRule="auto"/>
        <w:rPr>
          <w:rFonts w:ascii="Tahoma" w:hAnsi="Tahoma" w:cs="Tahoma"/>
          <w:b/>
          <w:noProof/>
          <w:lang w:eastAsia="fr-BE"/>
        </w:rPr>
      </w:pPr>
      <w:r>
        <w:rPr>
          <w:rFonts w:ascii="Tahoma" w:hAnsi="Tahoma" w:cs="Tahoma"/>
          <w:b/>
          <w:noProof/>
          <w:lang w:eastAsia="fr-BE"/>
        </w:rPr>
        <w:t>vigueur</w:t>
      </w:r>
      <w:r w:rsidR="000A5CD3">
        <w:rPr>
          <w:rFonts w:ascii="Tahoma" w:hAnsi="Tahoma" w:cs="Tahoma"/>
          <w:b/>
          <w:noProof/>
          <w:lang w:eastAsia="fr-BE"/>
        </w:rPr>
        <w:t>.</w:t>
      </w:r>
    </w:p>
    <w:p w:rsidR="000A5CD3" w:rsidRDefault="000A5CD3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0A5CD3" w:rsidRPr="00D91C9F" w:rsidRDefault="000A5CD3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8F3896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Date : ……………………………………………</w:t>
      </w:r>
      <w:r w:rsidRPr="00D91C9F">
        <w:rPr>
          <w:rFonts w:ascii="Tahoma" w:hAnsi="Tahoma" w:cs="Tahoma"/>
          <w:i/>
          <w:noProof/>
          <w:lang w:eastAsia="fr-BE"/>
        </w:rPr>
        <w:tab/>
        <w:t>Signa</w:t>
      </w:r>
      <w:r w:rsidR="008F3896" w:rsidRPr="00D91C9F">
        <w:rPr>
          <w:rFonts w:ascii="Tahoma" w:hAnsi="Tahoma" w:cs="Tahoma"/>
          <w:i/>
          <w:noProof/>
          <w:lang w:eastAsia="fr-BE"/>
        </w:rPr>
        <w:t>t</w:t>
      </w:r>
      <w:r w:rsidRPr="00D91C9F">
        <w:rPr>
          <w:rFonts w:ascii="Tahoma" w:hAnsi="Tahoma" w:cs="Tahoma"/>
          <w:i/>
          <w:noProof/>
          <w:lang w:eastAsia="fr-BE"/>
        </w:rPr>
        <w:t xml:space="preserve">ure : </w:t>
      </w:r>
    </w:p>
    <w:p w:rsidR="000A5CD3" w:rsidRPr="00D91C9F" w:rsidRDefault="000A5CD3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sectPr w:rsidR="00E25110" w:rsidRPr="00D91C9F" w:rsidSect="00F464A7"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C1" w:rsidRDefault="00F232C1" w:rsidP="00F232C1">
      <w:pPr>
        <w:spacing w:after="0" w:line="240" w:lineRule="auto"/>
      </w:pPr>
      <w:r>
        <w:separator/>
      </w:r>
    </w:p>
  </w:endnote>
  <w:end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2C1" w:rsidRDefault="00F232C1" w:rsidP="00FD52C6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C1" w:rsidRDefault="00F232C1" w:rsidP="00F232C1">
      <w:pPr>
        <w:spacing w:after="0" w:line="240" w:lineRule="auto"/>
      </w:pPr>
      <w:r>
        <w:separator/>
      </w:r>
    </w:p>
  </w:footnote>
  <w:foot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10C70"/>
    <w:multiLevelType w:val="hybridMultilevel"/>
    <w:tmpl w:val="C7C2CFC8"/>
    <w:lvl w:ilvl="0" w:tplc="25D268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54D2B"/>
    <w:multiLevelType w:val="hybridMultilevel"/>
    <w:tmpl w:val="95066A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142E5"/>
    <w:multiLevelType w:val="hybridMultilevel"/>
    <w:tmpl w:val="83281E92"/>
    <w:lvl w:ilvl="0" w:tplc="0178A8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874DD"/>
    <w:multiLevelType w:val="hybridMultilevel"/>
    <w:tmpl w:val="176A97B0"/>
    <w:lvl w:ilvl="0" w:tplc="94D8BF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5"/>
    <w:rsid w:val="00040F66"/>
    <w:rsid w:val="00070B6B"/>
    <w:rsid w:val="00095BB0"/>
    <w:rsid w:val="000A5CD3"/>
    <w:rsid w:val="000C55FA"/>
    <w:rsid w:val="0010638F"/>
    <w:rsid w:val="001154B4"/>
    <w:rsid w:val="00125C4F"/>
    <w:rsid w:val="001603E7"/>
    <w:rsid w:val="00202579"/>
    <w:rsid w:val="00210864"/>
    <w:rsid w:val="00227EF1"/>
    <w:rsid w:val="00245647"/>
    <w:rsid w:val="00296140"/>
    <w:rsid w:val="002B2226"/>
    <w:rsid w:val="002C4EBC"/>
    <w:rsid w:val="002F3B6F"/>
    <w:rsid w:val="0032173E"/>
    <w:rsid w:val="0040472E"/>
    <w:rsid w:val="00411B3C"/>
    <w:rsid w:val="00415CD5"/>
    <w:rsid w:val="00437E72"/>
    <w:rsid w:val="0049426E"/>
    <w:rsid w:val="004C3017"/>
    <w:rsid w:val="005010D5"/>
    <w:rsid w:val="005324AD"/>
    <w:rsid w:val="00547DF9"/>
    <w:rsid w:val="005B5042"/>
    <w:rsid w:val="005D7827"/>
    <w:rsid w:val="00664298"/>
    <w:rsid w:val="006A0E78"/>
    <w:rsid w:val="007002DE"/>
    <w:rsid w:val="0070257B"/>
    <w:rsid w:val="00762791"/>
    <w:rsid w:val="00776FF9"/>
    <w:rsid w:val="007B19E1"/>
    <w:rsid w:val="007C0866"/>
    <w:rsid w:val="007E1698"/>
    <w:rsid w:val="008415C9"/>
    <w:rsid w:val="00873975"/>
    <w:rsid w:val="00886C84"/>
    <w:rsid w:val="008F3896"/>
    <w:rsid w:val="008F7296"/>
    <w:rsid w:val="009361B9"/>
    <w:rsid w:val="009513C2"/>
    <w:rsid w:val="009A7672"/>
    <w:rsid w:val="009B03D1"/>
    <w:rsid w:val="009F4D2A"/>
    <w:rsid w:val="00A8008E"/>
    <w:rsid w:val="00B35DD6"/>
    <w:rsid w:val="00B64FFC"/>
    <w:rsid w:val="00B9616E"/>
    <w:rsid w:val="00B97735"/>
    <w:rsid w:val="00BA1CD1"/>
    <w:rsid w:val="00BD5105"/>
    <w:rsid w:val="00C14F80"/>
    <w:rsid w:val="00C37248"/>
    <w:rsid w:val="00C64A06"/>
    <w:rsid w:val="00C73E51"/>
    <w:rsid w:val="00CA490F"/>
    <w:rsid w:val="00D07080"/>
    <w:rsid w:val="00D21CF0"/>
    <w:rsid w:val="00D63A55"/>
    <w:rsid w:val="00D91C9F"/>
    <w:rsid w:val="00E25110"/>
    <w:rsid w:val="00E80957"/>
    <w:rsid w:val="00F232C1"/>
    <w:rsid w:val="00F464A7"/>
    <w:rsid w:val="00F610B5"/>
    <w:rsid w:val="00F73C07"/>
    <w:rsid w:val="00F848C6"/>
    <w:rsid w:val="00FA24B9"/>
    <w:rsid w:val="00FD52C6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96296-E099-4BBE-8586-BE0BE99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C0FC06F9</Template>
  <TotalTime>7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Paulus</dc:creator>
  <cp:lastModifiedBy>Perot Marjorie</cp:lastModifiedBy>
  <cp:revision>9</cp:revision>
  <cp:lastPrinted>2022-12-30T07:59:00Z</cp:lastPrinted>
  <dcterms:created xsi:type="dcterms:W3CDTF">2019-02-25T11:00:00Z</dcterms:created>
  <dcterms:modified xsi:type="dcterms:W3CDTF">2022-12-30T07:59:00Z</dcterms:modified>
</cp:coreProperties>
</file>