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10"/>
        <w:gridCol w:w="5776"/>
      </w:tblGrid>
      <w:tr w:rsidR="006A0E78" w:rsidTr="006A0E78">
        <w:tc>
          <w:tcPr>
            <w:tcW w:w="3510" w:type="dxa"/>
            <w:vAlign w:val="center"/>
          </w:tcPr>
          <w:p w:rsidR="002C4EBC" w:rsidRDefault="006A0E78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bookmarkStart w:id="0" w:name="_GoBack"/>
            <w:bookmarkEnd w:id="0"/>
            <w:r>
              <w:rPr>
                <w:noProof/>
                <w:lang w:eastAsia="fr-BE"/>
              </w:rPr>
              <w:drawing>
                <wp:inline distT="0" distB="0" distL="0" distR="0" wp14:anchorId="758B8899" wp14:editId="05044CCC">
                  <wp:extent cx="1943100" cy="1498600"/>
                  <wp:effectExtent l="0" t="0" r="0" b="6350"/>
                  <wp:docPr id="3" name="Image 3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475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  <w:vAlign w:val="center"/>
          </w:tcPr>
          <w:p w:rsidR="002C4EBC" w:rsidRPr="00D91C9F" w:rsidRDefault="002C4EBC" w:rsidP="00A8008E">
            <w:pPr>
              <w:jc w:val="center"/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</w:pPr>
            <w:r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Formulaire de </w:t>
            </w:r>
            <w:r w:rsidR="004B3A18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>demande de dérogation au conteneur à puce</w:t>
            </w:r>
          </w:p>
          <w:p w:rsidR="007B19E1" w:rsidRPr="00D91C9F" w:rsidRDefault="007B19E1" w:rsidP="00A8008E">
            <w:pPr>
              <w:jc w:val="center"/>
              <w:rPr>
                <w:rFonts w:ascii="Tahoma" w:hAnsi="Tahoma" w:cs="Tahoma"/>
                <w:noProof/>
                <w:sz w:val="14"/>
                <w:szCs w:val="24"/>
                <w:lang w:eastAsia="fr-BE"/>
              </w:rPr>
            </w:pP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A retourner au </w:t>
            </w:r>
            <w:r w:rsidR="009513C2"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service d</w:t>
            </w:r>
            <w:r w:rsidR="00DB3F82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u Secrétariat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Grand-Place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5060 SAMBREVILLE</w:t>
            </w: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e-mail : </w:t>
            </w:r>
            <w:r w:rsidR="00F87EE4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secretariat</w:t>
            </w:r>
            <w:r w:rsidR="00D21CF0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@commune.sambreville.be</w:t>
            </w:r>
          </w:p>
          <w:p w:rsidR="009513C2" w:rsidRPr="009513C2" w:rsidRDefault="009513C2" w:rsidP="009513C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sym w:font="Wingdings" w:char="F028"/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t> :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071/26.0</w:t>
            </w:r>
            <w:r w:rsidR="00F87EE4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3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.</w:t>
            </w:r>
            <w:r w:rsidR="00F87EE4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11</w:t>
            </w:r>
          </w:p>
          <w:p w:rsidR="001154B4" w:rsidRPr="009F4D2A" w:rsidRDefault="001154B4" w:rsidP="00A8008E">
            <w:pPr>
              <w:jc w:val="center"/>
              <w:rPr>
                <w:rFonts w:ascii="Times New Roman" w:hAnsi="Times New Roman" w:cs="Times New Roman"/>
                <w:b/>
                <w:noProof/>
                <w:sz w:val="14"/>
                <w:szCs w:val="24"/>
                <w:lang w:eastAsia="fr-BE"/>
              </w:rPr>
            </w:pPr>
          </w:p>
        </w:tc>
      </w:tr>
    </w:tbl>
    <w:p w:rsidR="00C37248" w:rsidRDefault="00C37248" w:rsidP="0021086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4B3A18" w:rsidRDefault="004B3A18" w:rsidP="004B3A1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30DD2">
        <w:rPr>
          <w:rFonts w:ascii="Times New Roman" w:hAnsi="Times New Roman" w:cs="Times New Roman"/>
          <w:sz w:val="24"/>
          <w:szCs w:val="24"/>
          <w:u w:val="single"/>
        </w:rPr>
        <w:t xml:space="preserve">Informations sur le demandeur. </w:t>
      </w:r>
    </w:p>
    <w:p w:rsidR="004B3A18" w:rsidRPr="00FD56E9" w:rsidRDefault="004B3A18" w:rsidP="004B3A18">
      <w:pPr>
        <w:spacing w:after="1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 xml:space="preserve">Nom du chef de ménage 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rPr>
          <w:rFonts w:ascii="Times New Roman" w:hAnsi="Times New Roman" w:cs="Times New Roman"/>
          <w:sz w:val="24"/>
          <w:szCs w:val="24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>Numéro de Registre National :</w:t>
      </w:r>
      <w:r w:rsidRPr="00FD56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__.__.__-___.__</w:t>
      </w:r>
    </w:p>
    <w:p w:rsidR="004B3A18" w:rsidRPr="00447739" w:rsidRDefault="004B3A18" w:rsidP="004B3A18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  <w:r w:rsidRPr="00447739">
        <w:rPr>
          <w:rFonts w:ascii="Times New Roman" w:hAnsi="Times New Roman" w:cs="Times New Roman"/>
        </w:rPr>
        <w:t>(C’est numéro de 11 chiffres situé au verso de votre carte d’identité électronique)</w:t>
      </w:r>
    </w:p>
    <w:p w:rsidR="004B3A18" w:rsidRPr="001D1539" w:rsidRDefault="004B3A18" w:rsidP="004B3A1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A18" w:rsidRPr="00FD56E9" w:rsidRDefault="004B3A18" w:rsidP="004B3A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 xml:space="preserve">Adresse du domicile 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Isolé/Ménage </w:t>
      </w:r>
      <w:r>
        <w:rPr>
          <w:rFonts w:ascii="Times New Roman" w:hAnsi="Times New Roman" w:cs="Times New Roman"/>
          <w:b/>
          <w:u w:val="single"/>
        </w:rPr>
        <w:t xml:space="preserve">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Nombre de membre du ménage 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Pr="00FD56E9" w:rsidRDefault="004B3A18" w:rsidP="004B3A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 xml:space="preserve">Téléphone 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Pr="00FD56E9" w:rsidRDefault="004B3A18" w:rsidP="004B3A1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 xml:space="preserve">E-mail : </w:t>
      </w:r>
    </w:p>
    <w:p w:rsidR="004B3A18" w:rsidRPr="00321774" w:rsidRDefault="004B3A18" w:rsidP="004B3A1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1774">
        <w:rPr>
          <w:rFonts w:ascii="Times New Roman" w:hAnsi="Times New Roman" w:cs="Times New Roman"/>
          <w:sz w:val="24"/>
          <w:szCs w:val="24"/>
          <w:u w:val="single"/>
        </w:rPr>
        <w:t>Informations liées à la demande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E9">
        <w:rPr>
          <w:rFonts w:ascii="Times New Roman" w:hAnsi="Times New Roman" w:cs="Times New Roman"/>
          <w:b/>
          <w:sz w:val="24"/>
          <w:szCs w:val="24"/>
          <w:u w:val="single"/>
        </w:rPr>
        <w:t>Type de dérogation demandée :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pStyle w:val="Paragraphedeliste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Impossibilité technique de l’habitation à accueillir une poubelle à puce</w:t>
      </w: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faut entendre par incapacité technique du bâtiment l’absence de remise, débarras, cours, cave ou de garage facilement accessible. </w:t>
      </w: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4B3A18" w:rsidRPr="00F46783" w:rsidRDefault="004B3A18" w:rsidP="004B3A18">
      <w:pPr>
        <w:spacing w:after="120" w:line="240" w:lineRule="auto"/>
        <w:ind w:firstLine="36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46783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Exposé de la situation : </w:t>
      </w: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Style w:val="Paragraphedeliste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Style w:val="Paragraphedeliste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A18" w:rsidRPr="00FD56E9" w:rsidRDefault="004B3A18" w:rsidP="004B3A18">
      <w:pPr>
        <w:pStyle w:val="Paragraphedeliste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Médicale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543FA">
        <w:rPr>
          <w:rFonts w:ascii="Times New Roman" w:hAnsi="Times New Roman" w:cs="Times New Roman"/>
          <w:sz w:val="24"/>
          <w:szCs w:val="24"/>
          <w:u w:val="single"/>
        </w:rPr>
        <w:t>Exposé de la situation :</w:t>
      </w:r>
    </w:p>
    <w:p w:rsidR="004B3A18" w:rsidRPr="002543FA" w:rsidRDefault="004B3A18" w:rsidP="004B3A1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Pr="00905D5D" w:rsidRDefault="004B3A18" w:rsidP="004B3A1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pBdr>
          <w:bottom w:val="single" w:sz="4" w:space="1" w:color="auto"/>
        </w:pBd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Pr="00B03F05" w:rsidRDefault="004B3A18" w:rsidP="004B3A1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Fait à 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03F05">
        <w:rPr>
          <w:rFonts w:ascii="Times New Roman" w:hAnsi="Times New Roman" w:cs="Times New Roman"/>
          <w:b/>
          <w:sz w:val="24"/>
          <w:szCs w:val="24"/>
          <w:u w:val="single"/>
        </w:rPr>
        <w:t>Date 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A18" w:rsidRPr="00B03F05" w:rsidRDefault="004B3A18" w:rsidP="004B3A1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Signature du demandeur : </w:t>
      </w: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5D5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Annexes à fournir : </w:t>
      </w:r>
    </w:p>
    <w:p w:rsidR="004B3A18" w:rsidRPr="00905D5D" w:rsidRDefault="004B3A18" w:rsidP="004B3A18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3A18" w:rsidRDefault="004B3A18" w:rsidP="004B3A18">
      <w:pPr>
        <w:pStyle w:val="Paragraphedeliste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 cas d’une demande de dérogation pour impossibilité technique de l’habitation à accueillir une poubelle à puce le demandeur fournira les documents suivants : </w:t>
      </w:r>
    </w:p>
    <w:p w:rsidR="004B3A18" w:rsidRDefault="004B3A18" w:rsidP="004B3A18">
      <w:pPr>
        <w:pStyle w:val="Paragraphedeliste"/>
        <w:ind w:left="1440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Style w:val="Paragraphedelist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plan de l’habitation ou à défaut un croquis côté à l’échelle réalisé par ses soins</w:t>
      </w:r>
    </w:p>
    <w:p w:rsidR="004B3A18" w:rsidRDefault="004B3A18" w:rsidP="004B3A18">
      <w:pPr>
        <w:pStyle w:val="Paragraphedelist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reportage photos présentant fidèlement la situation (les photos seront numérotées et reportées sur le plan ci-dessus)</w:t>
      </w:r>
    </w:p>
    <w:p w:rsidR="004B3A18" w:rsidRDefault="004B3A18" w:rsidP="004B3A18">
      <w:pPr>
        <w:pStyle w:val="Paragraphedeliste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image aérienne du type « Google earth » centrée sur l’habitation</w:t>
      </w:r>
    </w:p>
    <w:p w:rsidR="004B3A18" w:rsidRDefault="004B3A18" w:rsidP="004B3A18">
      <w:pPr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Style w:val="Paragraphedeliste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 cas d’une demande de dérogation pour motif médical, le demandeur fournira : </w:t>
      </w:r>
    </w:p>
    <w:p w:rsidR="004B3A18" w:rsidRDefault="004B3A18" w:rsidP="004B3A18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pStyle w:val="Paragraphedelist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attestation d’invalidité émanant de la Mutuelle du déclarant ou du Service Public Fédéral Sécurité Sociale. </w:t>
      </w:r>
    </w:p>
    <w:p w:rsidR="004B3A18" w:rsidRDefault="004B3A18" w:rsidP="004B3A18">
      <w:pPr>
        <w:pStyle w:val="Paragraphedeliste"/>
        <w:numPr>
          <w:ilvl w:val="1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certificat médical établissant clairement que l’incapacité du demandeur affecte gravement sa mobilité. </w:t>
      </w:r>
    </w:p>
    <w:p w:rsidR="004B3A18" w:rsidRPr="00852825" w:rsidRDefault="004B3A18" w:rsidP="004B3A18">
      <w:pPr>
        <w:rPr>
          <w:rFonts w:ascii="Times New Roman" w:hAnsi="Times New Roman" w:cs="Times New Roman"/>
          <w:sz w:val="24"/>
          <w:szCs w:val="24"/>
        </w:rPr>
      </w:pPr>
    </w:p>
    <w:p w:rsidR="004B3A18" w:rsidRDefault="004B3A18" w:rsidP="004B3A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Procédure : </w:t>
      </w:r>
    </w:p>
    <w:p w:rsidR="004B3A18" w:rsidRDefault="004B3A18" w:rsidP="004B3A18">
      <w:pPr>
        <w:pStyle w:val="Paragraphedeliste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demande est à introduite à l’attention du Collège communal par envoi recommandé</w:t>
      </w:r>
      <w:r w:rsidR="00780F31">
        <w:rPr>
          <w:rFonts w:ascii="Times New Roman" w:hAnsi="Times New Roman" w:cs="Times New Roman"/>
          <w:sz w:val="24"/>
          <w:szCs w:val="24"/>
        </w:rPr>
        <w:t>.</w:t>
      </w:r>
    </w:p>
    <w:p w:rsidR="004B3A18" w:rsidRDefault="004B3A18" w:rsidP="004B3A18">
      <w:pPr>
        <w:pStyle w:val="Paragraphedeliste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dossier sera traité par l’Administration communale. En cas de nécessité, un agent communal pourra se rendre sur place en vue d’une vérifica</w:t>
      </w:r>
      <w:r w:rsidR="00780F31">
        <w:rPr>
          <w:rFonts w:ascii="Times New Roman" w:hAnsi="Times New Roman" w:cs="Times New Roman"/>
          <w:sz w:val="24"/>
          <w:szCs w:val="24"/>
        </w:rPr>
        <w:t>tion des informations fournies.</w:t>
      </w:r>
    </w:p>
    <w:p w:rsidR="004B3A18" w:rsidRPr="004B3A18" w:rsidRDefault="004B3A18" w:rsidP="004B3A18">
      <w:pPr>
        <w:pStyle w:val="Paragraphedeliste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base d’un rapport émis par l’Administration communale, le Collège communal prendra et notifiera au demandeur une décision dans un délai de 60 jours ouvrables à dater de l’envoi du recommandé. Dans l’hypothèse où aucune décision n’est prise dans ce délai, la demande sera con</w:t>
      </w:r>
      <w:r w:rsidR="00780F31">
        <w:rPr>
          <w:rFonts w:ascii="Times New Roman" w:hAnsi="Times New Roman" w:cs="Times New Roman"/>
          <w:sz w:val="24"/>
          <w:szCs w:val="24"/>
        </w:rPr>
        <w:t>sidérée comme rejetée d’office.</w:t>
      </w:r>
    </w:p>
    <w:sectPr w:rsidR="004B3A18" w:rsidRPr="004B3A18" w:rsidSect="00F464A7">
      <w:footerReference w:type="default" r:id="rId10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C1" w:rsidRDefault="00F232C1" w:rsidP="00F232C1">
      <w:pPr>
        <w:spacing w:after="0" w:line="240" w:lineRule="auto"/>
      </w:pPr>
      <w:r>
        <w:separator/>
      </w:r>
    </w:p>
  </w:endnote>
  <w:end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2C1" w:rsidRDefault="00F232C1" w:rsidP="00FD52C6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C1" w:rsidRDefault="00F232C1" w:rsidP="00F232C1">
      <w:pPr>
        <w:spacing w:after="0" w:line="240" w:lineRule="auto"/>
      </w:pPr>
      <w:r>
        <w:separator/>
      </w:r>
    </w:p>
  </w:footnote>
  <w:foot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0842"/>
    <w:multiLevelType w:val="hybridMultilevel"/>
    <w:tmpl w:val="C4CA2BAA"/>
    <w:lvl w:ilvl="0" w:tplc="C8C48F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B11859"/>
    <w:multiLevelType w:val="hybridMultilevel"/>
    <w:tmpl w:val="FC42273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014D4"/>
    <w:multiLevelType w:val="hybridMultilevel"/>
    <w:tmpl w:val="D43200A2"/>
    <w:lvl w:ilvl="0" w:tplc="2E1A129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10C70"/>
    <w:multiLevelType w:val="hybridMultilevel"/>
    <w:tmpl w:val="C7C2CFC8"/>
    <w:lvl w:ilvl="0" w:tplc="25D268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54D2B"/>
    <w:multiLevelType w:val="hybridMultilevel"/>
    <w:tmpl w:val="95066A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4142E5"/>
    <w:multiLevelType w:val="hybridMultilevel"/>
    <w:tmpl w:val="83281E92"/>
    <w:lvl w:ilvl="0" w:tplc="0178A8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874DD"/>
    <w:multiLevelType w:val="hybridMultilevel"/>
    <w:tmpl w:val="176A97B0"/>
    <w:lvl w:ilvl="0" w:tplc="94D8BF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5"/>
    <w:rsid w:val="00040F66"/>
    <w:rsid w:val="00070B6B"/>
    <w:rsid w:val="000C55FA"/>
    <w:rsid w:val="0010638F"/>
    <w:rsid w:val="001154B4"/>
    <w:rsid w:val="00202579"/>
    <w:rsid w:val="00210864"/>
    <w:rsid w:val="00227EF1"/>
    <w:rsid w:val="00296140"/>
    <w:rsid w:val="002B2226"/>
    <w:rsid w:val="002C4EBC"/>
    <w:rsid w:val="002F3B6F"/>
    <w:rsid w:val="0032173E"/>
    <w:rsid w:val="0040472E"/>
    <w:rsid w:val="00411B3C"/>
    <w:rsid w:val="00415CD5"/>
    <w:rsid w:val="00437E72"/>
    <w:rsid w:val="0049426E"/>
    <w:rsid w:val="004B3A18"/>
    <w:rsid w:val="004C3017"/>
    <w:rsid w:val="005010D5"/>
    <w:rsid w:val="005324AD"/>
    <w:rsid w:val="00547DF9"/>
    <w:rsid w:val="005B5042"/>
    <w:rsid w:val="005D7827"/>
    <w:rsid w:val="00664298"/>
    <w:rsid w:val="006A0E78"/>
    <w:rsid w:val="007002DE"/>
    <w:rsid w:val="0070257B"/>
    <w:rsid w:val="00762791"/>
    <w:rsid w:val="00776FF9"/>
    <w:rsid w:val="00780F31"/>
    <w:rsid w:val="007B19E1"/>
    <w:rsid w:val="007C0866"/>
    <w:rsid w:val="007E1698"/>
    <w:rsid w:val="008415C9"/>
    <w:rsid w:val="00873975"/>
    <w:rsid w:val="00886C84"/>
    <w:rsid w:val="008F3896"/>
    <w:rsid w:val="008F7296"/>
    <w:rsid w:val="009361B9"/>
    <w:rsid w:val="009513C2"/>
    <w:rsid w:val="009A459F"/>
    <w:rsid w:val="009A7672"/>
    <w:rsid w:val="009B03D1"/>
    <w:rsid w:val="009F4D2A"/>
    <w:rsid w:val="00A8008E"/>
    <w:rsid w:val="00A8376B"/>
    <w:rsid w:val="00B64FFC"/>
    <w:rsid w:val="00B9616E"/>
    <w:rsid w:val="00B97735"/>
    <w:rsid w:val="00BD5105"/>
    <w:rsid w:val="00BF0D7B"/>
    <w:rsid w:val="00C14F80"/>
    <w:rsid w:val="00C30D72"/>
    <w:rsid w:val="00C37248"/>
    <w:rsid w:val="00C64A06"/>
    <w:rsid w:val="00C73E51"/>
    <w:rsid w:val="00CA490F"/>
    <w:rsid w:val="00D21CF0"/>
    <w:rsid w:val="00D63A55"/>
    <w:rsid w:val="00D91C9F"/>
    <w:rsid w:val="00DB3F82"/>
    <w:rsid w:val="00E25110"/>
    <w:rsid w:val="00E80957"/>
    <w:rsid w:val="00F232C1"/>
    <w:rsid w:val="00F464A7"/>
    <w:rsid w:val="00F610B5"/>
    <w:rsid w:val="00F73C07"/>
    <w:rsid w:val="00F848C6"/>
    <w:rsid w:val="00F87EE4"/>
    <w:rsid w:val="00FA240F"/>
    <w:rsid w:val="00FA24B9"/>
    <w:rsid w:val="00FD52C6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827CF-69A4-4CF6-A4E0-E3E7226D3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8A26B9F2</Template>
  <TotalTime>8</TotalTime>
  <Pages>3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Paulus</dc:creator>
  <cp:lastModifiedBy>Perot Marjorie</cp:lastModifiedBy>
  <cp:revision>11</cp:revision>
  <cp:lastPrinted>2022-12-30T07:59:00Z</cp:lastPrinted>
  <dcterms:created xsi:type="dcterms:W3CDTF">2019-02-25T11:01:00Z</dcterms:created>
  <dcterms:modified xsi:type="dcterms:W3CDTF">2022-12-30T08:00:00Z</dcterms:modified>
</cp:coreProperties>
</file>